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A0CA" w14:textId="77777777" w:rsidR="00A36831" w:rsidRDefault="00000000">
      <w:pPr>
        <w:spacing w:line="360" w:lineRule="auto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sz w:val="48"/>
          <w:szCs w:val="48"/>
        </w:rPr>
        <w:t>申請書</w:t>
      </w:r>
    </w:p>
    <w:p w14:paraId="1DCB3EB3" w14:textId="77777777" w:rsidR="00A36831" w:rsidRDefault="00000000">
      <w:pPr>
        <w:jc w:val="center"/>
      </w:pPr>
      <w:r>
        <w:rPr>
          <w:rFonts w:ascii="標楷體" w:eastAsia="標楷體" w:hAnsi="標楷體"/>
          <w:b/>
          <w:color w:val="FF0000"/>
          <w:sz w:val="26"/>
          <w:szCs w:val="26"/>
        </w:rPr>
        <w:t>請於</w:t>
      </w:r>
      <w:r>
        <w:rPr>
          <w:rFonts w:ascii="標楷體" w:eastAsia="標楷體" w:hAnsi="標楷體"/>
          <w:b/>
          <w:color w:val="FF0000"/>
          <w:sz w:val="26"/>
          <w:szCs w:val="26"/>
          <w:shd w:val="clear" w:color="auto" w:fill="FFFF00"/>
        </w:rPr>
        <w:t>系統中列印「申請書」</w:t>
      </w:r>
      <w:r>
        <w:rPr>
          <w:rFonts w:ascii="標楷體" w:eastAsia="標楷體" w:hAnsi="標楷體"/>
          <w:b/>
          <w:color w:val="FF0000"/>
          <w:sz w:val="26"/>
          <w:szCs w:val="26"/>
        </w:rPr>
        <w:t>，家長</w:t>
      </w:r>
      <w:r>
        <w:rPr>
          <w:rFonts w:ascii="標楷體" w:eastAsia="標楷體" w:hAnsi="標楷體"/>
          <w:b/>
          <w:color w:val="FF0000"/>
          <w:sz w:val="26"/>
          <w:szCs w:val="26"/>
          <w:shd w:val="clear" w:color="auto" w:fill="FFFF00"/>
        </w:rPr>
        <w:t>親簽</w:t>
      </w:r>
      <w:r>
        <w:rPr>
          <w:rFonts w:ascii="標楷體" w:eastAsia="標楷體" w:hAnsi="標楷體"/>
          <w:b/>
          <w:color w:val="FF0000"/>
          <w:sz w:val="26"/>
          <w:szCs w:val="26"/>
        </w:rPr>
        <w:t>後掃描或拍照合併放置檔案中</w:t>
      </w:r>
    </w:p>
    <w:p w14:paraId="19312049" w14:textId="4886363C" w:rsidR="00A36831" w:rsidRPr="009B01FA" w:rsidRDefault="002427CB">
      <w:pPr>
        <w:spacing w:line="360" w:lineRule="auto"/>
        <w:jc w:val="center"/>
        <w:rPr>
          <w:rFonts w:ascii="標楷體" w:eastAsia="標楷體" w:hAnsi="標楷體" w:hint="eastAsia"/>
          <w:sz w:val="28"/>
          <w:szCs w:val="28"/>
        </w:rPr>
      </w:pPr>
      <w:r w:rsidRPr="009B01FA">
        <w:rPr>
          <w:rFonts w:ascii="標楷體" w:eastAsia="標楷體" w:hAnsi="標楷體" w:hint="eastAsia"/>
          <w:sz w:val="28"/>
          <w:szCs w:val="28"/>
        </w:rPr>
        <w:t>以上</w:t>
      </w:r>
      <w:r w:rsidR="00904B2E">
        <w:rPr>
          <w:rFonts w:ascii="標楷體" w:eastAsia="標楷體" w:hAnsi="標楷體" w:hint="eastAsia"/>
          <w:sz w:val="28"/>
          <w:szCs w:val="28"/>
        </w:rPr>
        <w:t>提醒文字(</w:t>
      </w:r>
      <w:r w:rsidRPr="009B01FA">
        <w:rPr>
          <w:rFonts w:ascii="標楷體" w:eastAsia="標楷體" w:hAnsi="標楷體" w:hint="eastAsia"/>
          <w:sz w:val="28"/>
          <w:szCs w:val="28"/>
        </w:rPr>
        <w:t>紅字</w:t>
      </w:r>
      <w:r w:rsidR="00904B2E">
        <w:rPr>
          <w:rFonts w:ascii="標楷體" w:eastAsia="標楷體" w:hAnsi="標楷體" w:hint="eastAsia"/>
          <w:sz w:val="28"/>
          <w:szCs w:val="28"/>
        </w:rPr>
        <w:t>)</w:t>
      </w:r>
      <w:r w:rsidRPr="009B01FA">
        <w:rPr>
          <w:rFonts w:ascii="標楷體" w:eastAsia="標楷體" w:hAnsi="標楷體" w:hint="eastAsia"/>
          <w:sz w:val="28"/>
          <w:szCs w:val="28"/>
        </w:rPr>
        <w:t>請於上傳時刪除</w:t>
      </w:r>
    </w:p>
    <w:p w14:paraId="0CB06066" w14:textId="77777777" w:rsidR="00A36831" w:rsidRDefault="00A36831">
      <w:pPr>
        <w:pageBreakBefore/>
        <w:spacing w:line="80" w:lineRule="exact"/>
        <w:jc w:val="center"/>
        <w:rPr>
          <w:rFonts w:ascii="標楷體" w:eastAsia="標楷體" w:hAnsi="標楷體"/>
          <w:sz w:val="48"/>
          <w:szCs w:val="48"/>
        </w:rPr>
      </w:pPr>
    </w:p>
    <w:p w14:paraId="656ECE4B" w14:textId="77777777" w:rsidR="00A36831" w:rsidRDefault="00000000">
      <w:pPr>
        <w:spacing w:line="360" w:lineRule="auto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sz w:val="48"/>
          <w:szCs w:val="48"/>
        </w:rPr>
        <w:t>家長需求表</w:t>
      </w:r>
    </w:p>
    <w:p w14:paraId="66ECF7A6" w14:textId="77777777" w:rsidR="00A36831" w:rsidRDefault="00000000">
      <w:pPr>
        <w:spacing w:line="360" w:lineRule="auto"/>
      </w:pPr>
      <w:r>
        <w:rPr>
          <w:rFonts w:ascii="標楷體" w:eastAsia="標楷體" w:hAnsi="標楷體"/>
          <w:sz w:val="28"/>
          <w:szCs w:val="28"/>
        </w:rPr>
        <w:t>＊請申請人詳閱下列事項並打</w:t>
      </w:r>
      <w:r>
        <w:rPr>
          <w:rFonts w:ascii="Segoe UI Symbol" w:hAnsi="Segoe UI Symbol" w:cs="Segoe UI Symbol"/>
          <w:color w:val="4D5156"/>
          <w:szCs w:val="24"/>
          <w:shd w:val="clear" w:color="auto" w:fill="FFFFFF"/>
        </w:rPr>
        <w:t>✓</w:t>
      </w:r>
      <w:r>
        <w:rPr>
          <w:rFonts w:ascii="標楷體" w:eastAsia="標楷體" w:hAnsi="標楷體"/>
          <w:sz w:val="28"/>
          <w:szCs w:val="28"/>
        </w:rPr>
        <w:t>，確認已知悉。</w:t>
      </w: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6"/>
        <w:gridCol w:w="7758"/>
      </w:tblGrid>
      <w:tr w:rsidR="00A36831" w14:paraId="3431399F" w14:textId="77777777">
        <w:tblPrEx>
          <w:tblCellMar>
            <w:top w:w="0" w:type="dxa"/>
            <w:bottom w:w="0" w:type="dxa"/>
          </w:tblCellMar>
        </w:tblPrEx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5846E" w14:textId="77777777" w:rsidR="00A36831" w:rsidRDefault="00000000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確認後請打</w:t>
            </w:r>
            <w:r>
              <w:rPr>
                <w:rFonts w:ascii="Segoe UI Symbol" w:hAnsi="Segoe UI Symbol" w:cs="Segoe UI Symbol"/>
                <w:color w:val="4D5156"/>
                <w:szCs w:val="24"/>
                <w:shd w:val="clear" w:color="auto" w:fill="FFFFFF"/>
              </w:rPr>
              <w:t>✓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643BC" w14:textId="77777777" w:rsidR="00A36831" w:rsidRDefault="000000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需配合學校事項</w:t>
            </w:r>
          </w:p>
        </w:tc>
      </w:tr>
      <w:tr w:rsidR="00A36831" w14:paraId="3873E52C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C56B0" w14:textId="77777777" w:rsidR="00A36831" w:rsidRDefault="0000000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6742E" w14:textId="77777777" w:rsidR="00A36831" w:rsidRDefault="00000000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配合學校每學期健康檢查或提供相關資訊於健康中心(身高、體重、視力等…)。</w:t>
            </w:r>
          </w:p>
        </w:tc>
      </w:tr>
      <w:tr w:rsidR="00A36831" w14:paraId="4314C773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BA85E" w14:textId="77777777" w:rsidR="00A36831" w:rsidRDefault="00000000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□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700C2" w14:textId="0384D48F" w:rsidR="00A36831" w:rsidRDefault="00000000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需要回校參與課程或活動務必配合學校規定，如需請假請依照學校請假流程辦理，無課程時請家長帶離學校，不可單獨暫留孩子於</w:t>
            </w:r>
            <w:r w:rsidR="00E72653"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>學校圖書館或其他空間。</w:t>
            </w:r>
          </w:p>
        </w:tc>
      </w:tr>
      <w:tr w:rsidR="00A36831" w14:paraId="3A4DFD6C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470BB" w14:textId="77777777" w:rsidR="00A36831" w:rsidRDefault="00000000">
            <w:pPr>
              <w:jc w:val="center"/>
            </w:pPr>
            <w:r>
              <w:rPr>
                <w:rFonts w:ascii="標楷體" w:eastAsia="標楷體" w:hAnsi="標楷體"/>
                <w:sz w:val="32"/>
              </w:rPr>
              <w:t>□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56343" w14:textId="19DB12D8" w:rsidR="00A36831" w:rsidRDefault="00000000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若執行實驗教育計畫變動涉及學校課程(例如更改課程或進校天數)等，請提供重新修正後之完整一份計畫書予學校承辦組長，並由</w:t>
            </w:r>
            <w:r w:rsidR="00E72653"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>學校函報教育局，經審議會審核通過方可執行。</w:t>
            </w:r>
          </w:p>
        </w:tc>
      </w:tr>
      <w:tr w:rsidR="00A36831" w14:paraId="7F13A029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FEA48" w14:textId="77777777" w:rsidR="00A36831" w:rsidRDefault="0000000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BA206" w14:textId="77777777" w:rsidR="00A36831" w:rsidRDefault="00000000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依據非學實驗教育實施條例，學生及家長需配合年度訪視(國小階段為抽訪)。</w:t>
            </w:r>
          </w:p>
        </w:tc>
      </w:tr>
      <w:tr w:rsidR="00A36831" w14:paraId="5E73D653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438E3" w14:textId="77777777" w:rsidR="00A36831" w:rsidRDefault="00000000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716D5" w14:textId="046EB859" w:rsidR="00A36831" w:rsidRDefault="00000000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個人實驗教育之學生可參與設籍學校定期評量及其他學習評量，</w:t>
            </w:r>
            <w:r w:rsidR="00E72653"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>但評量成績不列入學期、學年度及畢業成績等獎項評比。</w:t>
            </w:r>
          </w:p>
        </w:tc>
      </w:tr>
      <w:tr w:rsidR="00E72653" w14:paraId="52291995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C142E" w14:textId="5527151C" w:rsidR="00E72653" w:rsidRDefault="00E72653" w:rsidP="00E726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</w:t>
            </w:r>
          </w:p>
        </w:tc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1C0DE" w14:textId="77777777" w:rsidR="00E72653" w:rsidRDefault="00E72653" w:rsidP="00E7265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鑒於目前申請人數較以往增加，審議作業時程預估需2至3個月。</w:t>
            </w:r>
          </w:p>
          <w:p w14:paraId="36BED61E" w14:textId="7134BCF2" w:rsidR="00E72653" w:rsidRDefault="00E72653" w:rsidP="00E7265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4月提出之申請案，預計最遲於7月底於系統公告審查結果；</w:t>
            </w:r>
            <w:r w:rsidR="00A454B6"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>10月提出者則最遲於翌年1月底於系統公告審查結果，</w:t>
            </w:r>
            <w:r w:rsidR="00A454B6"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>屆時待行政流程完結將寄出紙本審查結果通知於申請人。</w:t>
            </w:r>
          </w:p>
        </w:tc>
      </w:tr>
    </w:tbl>
    <w:p w14:paraId="1CF20C0A" w14:textId="77777777" w:rsidR="00A36831" w:rsidRDefault="00A36831">
      <w:pPr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8404"/>
      </w:tblGrid>
      <w:tr w:rsidR="00A36831" w14:paraId="2D98BE83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4A5F7" w14:textId="77777777" w:rsidR="00A36831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FAF66" w14:textId="77777777" w:rsidR="00A36831" w:rsidRDefault="00000000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需要學校協助事項</w:t>
            </w:r>
            <w:r>
              <w:rPr>
                <w:rFonts w:ascii="標楷體" w:eastAsia="標楷體" w:hAnsi="標楷體"/>
                <w:b/>
                <w:color w:val="C00000"/>
                <w:sz w:val="28"/>
                <w:szCs w:val="28"/>
              </w:rPr>
              <w:t>（若無需求請寫「無」)</w:t>
            </w:r>
          </w:p>
        </w:tc>
      </w:tr>
      <w:tr w:rsidR="00A36831" w14:paraId="07D78C2D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17524" w14:textId="77777777" w:rsidR="00A36831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18"/>
              </w:rPr>
              <w:t>□有□無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7BFD8" w14:textId="0F4E3B7E" w:rsidR="00A36831" w:rsidRDefault="0000000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□購買教科書</w:t>
            </w:r>
            <w:r w:rsidR="00A454B6">
              <w:rPr>
                <w:rFonts w:ascii="標楷體" w:eastAsia="標楷體" w:hAnsi="標楷體" w:hint="eastAsia"/>
              </w:rPr>
              <w:t>(全套)</w:t>
            </w:r>
            <w:r>
              <w:rPr>
                <w:rFonts w:ascii="標楷體" w:eastAsia="標楷體" w:hAnsi="標楷體"/>
              </w:rPr>
              <w:t xml:space="preserve">  □購買簿本</w:t>
            </w:r>
            <w:r w:rsidR="00F66536">
              <w:rPr>
                <w:rFonts w:ascii="標楷體" w:eastAsia="標楷體" w:hAnsi="標楷體" w:hint="eastAsia"/>
              </w:rPr>
              <w:t>(全套)</w:t>
            </w:r>
            <w:r w:rsidR="00F66536" w:rsidRPr="00F66536">
              <w:rPr>
                <w:rFonts w:ascii="標楷體" w:eastAsia="標楷體" w:hAnsi="標楷體"/>
              </w:rPr>
              <w:t xml:space="preserve">  □購買</w:t>
            </w:r>
            <w:r w:rsidR="00F66536">
              <w:rPr>
                <w:rFonts w:ascii="標楷體" w:eastAsia="標楷體" w:hAnsi="標楷體"/>
              </w:rPr>
              <w:t>美勞材料</w:t>
            </w:r>
            <w:r w:rsidR="00F66536" w:rsidRPr="00F66536">
              <w:rPr>
                <w:rFonts w:ascii="標楷體" w:eastAsia="標楷體" w:hAnsi="標楷體" w:hint="eastAsia"/>
              </w:rPr>
              <w:t>(全套)</w:t>
            </w:r>
          </w:p>
        </w:tc>
      </w:tr>
      <w:tr w:rsidR="00A36831" w14:paraId="0A9EB343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9517E" w14:textId="77777777" w:rsidR="00A36831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18"/>
              </w:rPr>
              <w:t>□有□無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842FE" w14:textId="77777777" w:rsidR="00A36831" w:rsidRDefault="00000000">
            <w:pPr>
              <w:spacing w:line="0" w:lineRule="atLeast"/>
              <w:ind w:left="228" w:hanging="23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□返校進行定期評量   □索取平時評量練習卷</w:t>
            </w:r>
          </w:p>
        </w:tc>
      </w:tr>
      <w:tr w:rsidR="00A36831" w14:paraId="270913F7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FD288" w14:textId="77777777" w:rsidR="00A36831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18"/>
              </w:rPr>
              <w:t>□有□無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C5FEE" w14:textId="3AD9C531" w:rsidR="00A36831" w:rsidRDefault="0000000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□參與</w:t>
            </w:r>
            <w:r w:rsidR="00F66536">
              <w:rPr>
                <w:rFonts w:ascii="標楷體" w:eastAsia="標楷體" w:hAnsi="標楷體" w:hint="eastAsia"/>
              </w:rPr>
              <w:t>/甄選</w:t>
            </w:r>
            <w:r>
              <w:rPr>
                <w:rFonts w:ascii="標楷體" w:eastAsia="標楷體" w:hAnsi="標楷體"/>
              </w:rPr>
              <w:t>學校團隊  □報名社團  □參與班級活動  □參與學校大型活動</w:t>
            </w:r>
          </w:p>
        </w:tc>
      </w:tr>
      <w:tr w:rsidR="00A36831" w14:paraId="74E67A5E" w14:textId="77777777" w:rsidTr="009B01F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FB0CA" w14:textId="77777777" w:rsidR="00A36831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18"/>
              </w:rPr>
              <w:t>□有□無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3E08DA" w14:textId="6188B916" w:rsidR="00A36831" w:rsidRDefault="00000000" w:rsidP="009B01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□部分課程返校上課：(特定科目)</w:t>
            </w:r>
            <w:r w:rsidR="009B01F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＿＿＿＿＿＿＿＿＿＿＿＿＿＿＿＿</w:t>
            </w:r>
          </w:p>
        </w:tc>
      </w:tr>
      <w:tr w:rsidR="00A36831" w14:paraId="395728DE" w14:textId="77777777" w:rsidTr="009B01F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16CEC" w14:textId="77777777" w:rsidR="00A36831" w:rsidRDefault="00A3683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EC6E7A" w14:textId="61652FD3" w:rsidR="00A36831" w:rsidRDefault="00000000" w:rsidP="009B01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□部分時段返校上課：(固定時段)</w:t>
            </w:r>
            <w:r w:rsidR="009B01F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＿＿＿＿＿＿＿＿＿＿＿＿＿＿＿＿</w:t>
            </w:r>
          </w:p>
        </w:tc>
      </w:tr>
      <w:tr w:rsidR="00A36831" w14:paraId="11926D67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7B1E0" w14:textId="77777777" w:rsidR="00A36831" w:rsidRDefault="00A3683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FC76E" w14:textId="77777777" w:rsidR="00A36831" w:rsidRDefault="00A3683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397BC2DD" w14:textId="77777777" w:rsidR="00A36831" w:rsidRDefault="00000000">
      <w:pPr>
        <w:spacing w:line="440" w:lineRule="exact"/>
        <w:jc w:val="center"/>
      </w:pPr>
      <w:r>
        <w:rPr>
          <w:rFonts w:eastAsia="標楷體"/>
          <w:sz w:val="26"/>
          <w:szCs w:val="26"/>
        </w:rPr>
        <w:t>（倘表格不足，請自行增列。</w:t>
      </w:r>
      <w:r>
        <w:rPr>
          <w:rFonts w:eastAsia="標楷體"/>
          <w:sz w:val="26"/>
          <w:szCs w:val="26"/>
        </w:rPr>
        <w:t>)</w:t>
      </w:r>
    </w:p>
    <w:p w14:paraId="5BEF65D6" w14:textId="77777777" w:rsidR="00A36831" w:rsidRDefault="00000000">
      <w:pPr>
        <w:spacing w:line="440" w:lineRule="exact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/>
          <w:color w:val="FF0000"/>
          <w:sz w:val="26"/>
          <w:szCs w:val="26"/>
        </w:rPr>
        <w:t>需要與設籍學校（班級）配合之領域課程、場地或其它需求，請在本需求表中先</w:t>
      </w:r>
      <w:r>
        <w:rPr>
          <w:rFonts w:ascii="標楷體" w:eastAsia="標楷體" w:hAnsi="標楷體"/>
          <w:color w:val="FF0000"/>
          <w:sz w:val="26"/>
          <w:szCs w:val="26"/>
        </w:rPr>
        <w:br/>
        <w:t>敘明，並與設籍學校討論達成共識之後，由審議會進行後續審議。</w:t>
      </w:r>
    </w:p>
    <w:p w14:paraId="0A229C83" w14:textId="77777777" w:rsidR="00A36831" w:rsidRDefault="00A36831">
      <w:pPr>
        <w:spacing w:line="440" w:lineRule="exact"/>
        <w:rPr>
          <w:rFonts w:ascii="標楷體" w:eastAsia="標楷體" w:hAnsi="標楷體"/>
          <w:color w:val="FF0000"/>
          <w:sz w:val="26"/>
          <w:szCs w:val="26"/>
        </w:rPr>
      </w:pPr>
    </w:p>
    <w:p w14:paraId="268014F9" w14:textId="0C5BBD6D" w:rsidR="00A36831" w:rsidRPr="008D6FE5" w:rsidRDefault="00000000" w:rsidP="008D6FE5">
      <w:pPr>
        <w:spacing w:before="180" w:after="540" w:line="240" w:lineRule="exact"/>
        <w:rPr>
          <w:rFonts w:ascii="標楷體" w:eastAsia="標楷體" w:hAnsi="標楷體" w:hint="eastAsia"/>
          <w:sz w:val="32"/>
          <w:szCs w:val="32"/>
        </w:rPr>
      </w:pPr>
      <w:r w:rsidRPr="008D6FE5">
        <w:rPr>
          <w:rFonts w:ascii="標楷體" w:eastAsia="標楷體" w:hAnsi="標楷體"/>
          <w:sz w:val="32"/>
          <w:szCs w:val="32"/>
        </w:rPr>
        <w:t xml:space="preserve">申請人簽名：                          </w:t>
      </w:r>
    </w:p>
    <w:sectPr w:rsidR="00A36831" w:rsidRPr="008D6FE5" w:rsidSect="005E2010">
      <w:footerReference w:type="default" r:id="rId6"/>
      <w:pgSz w:w="11906" w:h="16838"/>
      <w:pgMar w:top="426" w:right="1134" w:bottom="851" w:left="1134" w:header="720" w:footer="297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DF8CF" w14:textId="77777777" w:rsidR="00FC34AD" w:rsidRDefault="00FC34AD">
      <w:r>
        <w:separator/>
      </w:r>
    </w:p>
  </w:endnote>
  <w:endnote w:type="continuationSeparator" w:id="0">
    <w:p w14:paraId="6C77ACC8" w14:textId="77777777" w:rsidR="00FC34AD" w:rsidRDefault="00FC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BF09" w14:textId="053A2A28" w:rsidR="008D6FE5" w:rsidRPr="008D6FE5" w:rsidRDefault="008D6FE5">
    <w:pPr>
      <w:pStyle w:val="a5"/>
      <w:rPr>
        <w:rFonts w:ascii="標楷體" w:eastAsia="標楷體" w:hAnsi="標楷體"/>
      </w:rPr>
    </w:pPr>
    <w:r w:rsidRPr="008D6FE5">
      <w:rPr>
        <w:rFonts w:ascii="標楷體" w:eastAsia="標楷體" w:hAnsi="標楷體"/>
      </w:rPr>
      <w:t>請家長將需求表與申請書正本簽名文件送至設籍學校，並將需求表與申請書掃描或拍照存為同一檔案上傳至</w:t>
    </w:r>
    <w:r>
      <w:rPr>
        <w:rFonts w:ascii="標楷體" w:eastAsia="標楷體" w:hAnsi="標楷體"/>
      </w:rPr>
      <w:br/>
    </w:r>
    <w:r w:rsidRPr="008D6FE5">
      <w:rPr>
        <w:rFonts w:ascii="標楷體" w:eastAsia="標楷體" w:hAnsi="標楷體"/>
      </w:rPr>
      <w:t>系統「申請需簽章表件」處。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C73E" w14:textId="77777777" w:rsidR="00FC34AD" w:rsidRDefault="00FC34AD">
      <w:r>
        <w:rPr>
          <w:color w:val="000000"/>
        </w:rPr>
        <w:separator/>
      </w:r>
    </w:p>
  </w:footnote>
  <w:footnote w:type="continuationSeparator" w:id="0">
    <w:p w14:paraId="6363368A" w14:textId="77777777" w:rsidR="00FC34AD" w:rsidRDefault="00FC3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6831"/>
    <w:rsid w:val="001B2D28"/>
    <w:rsid w:val="002427CB"/>
    <w:rsid w:val="005E2010"/>
    <w:rsid w:val="008D6FE5"/>
    <w:rsid w:val="00904B2E"/>
    <w:rsid w:val="009B01FA"/>
    <w:rsid w:val="00A36831"/>
    <w:rsid w:val="00A454B6"/>
    <w:rsid w:val="00E72653"/>
    <w:rsid w:val="00F221C0"/>
    <w:rsid w:val="00F66536"/>
    <w:rsid w:val="00FC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7D592"/>
  <w15:docId w15:val="{60BCD42E-6FCA-46F6-8F3B-E09D675E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Times New Roman" w:hAnsi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Tung Joego</cp:lastModifiedBy>
  <cp:revision>2</cp:revision>
  <cp:lastPrinted>2023-03-01T07:31:00Z</cp:lastPrinted>
  <dcterms:created xsi:type="dcterms:W3CDTF">2025-09-25T06:47:00Z</dcterms:created>
  <dcterms:modified xsi:type="dcterms:W3CDTF">2025-09-25T06:47:00Z</dcterms:modified>
</cp:coreProperties>
</file>